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4CCB" w:rsidRDefault="00E24CCB" w:rsidP="00D54886">
      <w:pPr>
        <w:spacing w:after="0"/>
        <w:jc w:val="center"/>
        <w:rPr>
          <w:b/>
          <w:sz w:val="48"/>
        </w:rPr>
      </w:pPr>
      <w:r>
        <w:rPr>
          <w:b/>
          <w:sz w:val="48"/>
        </w:rPr>
        <w:t>Voyage en ANDALOUSIE</w:t>
      </w:r>
    </w:p>
    <w:p w:rsidR="00E24CCB" w:rsidRDefault="00E24CCB" w:rsidP="00D54886">
      <w:pPr>
        <w:spacing w:after="0"/>
        <w:jc w:val="center"/>
        <w:rPr>
          <w:b/>
          <w:sz w:val="48"/>
        </w:rPr>
      </w:pPr>
      <w:r>
        <w:rPr>
          <w:b/>
          <w:i/>
          <w:sz w:val="24"/>
          <w:szCs w:val="24"/>
        </w:rPr>
        <w:t>PREVU DU 26 septembre au 03 octobre 2024</w:t>
      </w:r>
    </w:p>
    <w:p w:rsidR="00E24CCB" w:rsidRDefault="00E24CCB" w:rsidP="00D54886">
      <w:pPr>
        <w:spacing w:after="0"/>
        <w:rPr>
          <w:b/>
          <w:sz w:val="24"/>
        </w:rPr>
      </w:pPr>
    </w:p>
    <w:p w:rsidR="00E24CCB" w:rsidRDefault="00E24CCB" w:rsidP="00D54886">
      <w:pPr>
        <w:spacing w:after="0"/>
        <w:rPr>
          <w:i/>
          <w:sz w:val="24"/>
        </w:rPr>
      </w:pPr>
      <w:r>
        <w:rPr>
          <w:b/>
          <w:sz w:val="24"/>
        </w:rPr>
        <w:t xml:space="preserve">BULLETIN D’INSCRIPTION  </w:t>
      </w:r>
    </w:p>
    <w:p w:rsidR="00E24CCB" w:rsidRDefault="00E24CCB" w:rsidP="00D54886">
      <w:pPr>
        <w:spacing w:after="0"/>
        <w:rPr>
          <w:b/>
          <w:sz w:val="24"/>
        </w:rPr>
      </w:pPr>
    </w:p>
    <w:p w:rsidR="00E24CCB" w:rsidRDefault="00E24CCB" w:rsidP="00D54886">
      <w:pPr>
        <w:rPr>
          <w:b/>
          <w:sz w:val="28"/>
        </w:rPr>
      </w:pPr>
      <w:r>
        <w:rPr>
          <w:b/>
          <w:sz w:val="28"/>
          <w:u w:val="thick"/>
        </w:rPr>
        <w:t>AMICALISTE </w:t>
      </w:r>
      <w:r>
        <w:rPr>
          <w:b/>
          <w:sz w:val="28"/>
        </w:rPr>
        <w:t xml:space="preserve">:  </w:t>
      </w:r>
      <w:r>
        <w:rPr>
          <w:b/>
          <w:sz w:val="28"/>
        </w:rPr>
        <w:tab/>
        <w:t>OUI</w:t>
      </w:r>
      <w:r>
        <w:rPr>
          <w:b/>
          <w:sz w:val="28"/>
        </w:rPr>
        <w:tab/>
      </w:r>
      <w:r>
        <w:rPr>
          <w:b/>
          <w:sz w:val="28"/>
        </w:rPr>
        <w:tab/>
        <w:t>NON</w:t>
      </w:r>
    </w:p>
    <w:p w:rsidR="00E24CCB" w:rsidRDefault="00E24CCB" w:rsidP="00D54886">
      <w:pPr>
        <w:spacing w:after="0"/>
        <w:rPr>
          <w:b/>
          <w:sz w:val="28"/>
        </w:rPr>
      </w:pPr>
      <w:r>
        <w:rPr>
          <w:b/>
          <w:sz w:val="28"/>
          <w:u w:val="thick"/>
        </w:rPr>
        <w:t>NOM </w:t>
      </w:r>
      <w:r>
        <w:rPr>
          <w:b/>
          <w:sz w:val="28"/>
        </w:rPr>
        <w:t>: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  <w:u w:val="thick"/>
        </w:rPr>
        <w:t>SERVICE </w:t>
      </w:r>
      <w:r>
        <w:rPr>
          <w:b/>
          <w:sz w:val="28"/>
        </w:rPr>
        <w:t>:</w:t>
      </w:r>
    </w:p>
    <w:p w:rsidR="00E24CCB" w:rsidRDefault="00E24CCB" w:rsidP="00D54886">
      <w:pPr>
        <w:spacing w:after="0"/>
        <w:rPr>
          <w:b/>
          <w:sz w:val="28"/>
        </w:rPr>
      </w:pPr>
      <w:r>
        <w:rPr>
          <w:b/>
          <w:sz w:val="28"/>
          <w:u w:val="thick"/>
        </w:rPr>
        <w:t>PRENOM</w:t>
      </w:r>
      <w:r>
        <w:rPr>
          <w:b/>
          <w:sz w:val="28"/>
        </w:rPr>
        <w:t> :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  <w:u w:val="thick"/>
        </w:rPr>
        <w:t>TEL. PERSONNEL</w:t>
      </w:r>
      <w:r>
        <w:rPr>
          <w:b/>
          <w:sz w:val="28"/>
        </w:rPr>
        <w:t> :</w:t>
      </w:r>
    </w:p>
    <w:p w:rsidR="00E24CCB" w:rsidRDefault="00E24CCB" w:rsidP="00D54886">
      <w:pPr>
        <w:spacing w:after="0"/>
        <w:rPr>
          <w:b/>
          <w:sz w:val="28"/>
        </w:rPr>
      </w:pPr>
      <w:r>
        <w:rPr>
          <w:b/>
          <w:sz w:val="28"/>
          <w:u w:val="thick"/>
        </w:rPr>
        <w:t>ADRESSE</w:t>
      </w:r>
      <w:r>
        <w:rPr>
          <w:b/>
          <w:sz w:val="28"/>
        </w:rPr>
        <w:t> :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  <w:u w:val="single"/>
        </w:rPr>
        <w:t>MAIL</w:t>
      </w:r>
      <w:r>
        <w:rPr>
          <w:b/>
          <w:sz w:val="28"/>
        </w:rPr>
        <w:t> :</w:t>
      </w:r>
    </w:p>
    <w:p w:rsidR="00E24CCB" w:rsidRDefault="00E24CCB" w:rsidP="00D54886">
      <w:pPr>
        <w:spacing w:after="0"/>
        <w:rPr>
          <w:b/>
          <w:sz w:val="28"/>
          <w:u w:val="thick"/>
        </w:rPr>
      </w:pPr>
    </w:p>
    <w:p w:rsidR="00E24CCB" w:rsidRDefault="00E24CCB" w:rsidP="00D54886">
      <w:pPr>
        <w:spacing w:after="0"/>
        <w:rPr>
          <w:b/>
          <w:sz w:val="24"/>
          <w:szCs w:val="24"/>
        </w:rPr>
      </w:pPr>
      <w:r>
        <w:rPr>
          <w:b/>
          <w:sz w:val="28"/>
          <w:u w:val="thick"/>
        </w:rPr>
        <w:t>TARIFS</w:t>
      </w:r>
      <w:r>
        <w:rPr>
          <w:b/>
          <w:sz w:val="28"/>
        </w:rPr>
        <w:t xml:space="preserve"> : </w:t>
      </w:r>
      <w:r>
        <w:rPr>
          <w:b/>
          <w:sz w:val="28"/>
        </w:rPr>
        <w:tab/>
      </w:r>
      <w:r>
        <w:rPr>
          <w:b/>
          <w:sz w:val="24"/>
          <w:szCs w:val="24"/>
        </w:rPr>
        <w:t>AMICALISTES : 900€ (120 € à l’inscription puis 10 chèques de78 €)</w:t>
      </w:r>
      <w:r>
        <w:rPr>
          <w:b/>
          <w:sz w:val="24"/>
          <w:szCs w:val="24"/>
        </w:rPr>
        <w:tab/>
      </w:r>
    </w:p>
    <w:p w:rsidR="00E24CCB" w:rsidRDefault="00E24CCB" w:rsidP="00D5488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EXTERIEURS :</w:t>
      </w:r>
      <w:r>
        <w:rPr>
          <w:b/>
          <w:sz w:val="24"/>
          <w:szCs w:val="24"/>
        </w:rPr>
        <w:tab/>
        <w:t xml:space="preserve"> 940€ (120 € à l’inscription puis 10 chèques de 82 €)</w:t>
      </w:r>
    </w:p>
    <w:p w:rsidR="00E24CCB" w:rsidRDefault="00E24CCB" w:rsidP="00D5488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SINGLE : </w:t>
      </w:r>
      <w:r>
        <w:rPr>
          <w:b/>
          <w:sz w:val="24"/>
          <w:szCs w:val="24"/>
        </w:rPr>
        <w:tab/>
        <w:t>+ 219€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:rsidR="00E24CCB" w:rsidRDefault="00E24CCB" w:rsidP="00D5488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:rsidR="00E24CCB" w:rsidRDefault="00E24CCB" w:rsidP="00D5488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:rsidR="00E24CCB" w:rsidRDefault="00E24CCB" w:rsidP="00D54886">
      <w:pPr>
        <w:spacing w:after="0"/>
        <w:rPr>
          <w:b/>
          <w:sz w:val="28"/>
        </w:rPr>
      </w:pPr>
      <w:r>
        <w:rPr>
          <w:b/>
          <w:sz w:val="28"/>
        </w:rPr>
        <w:tab/>
      </w:r>
      <w:r>
        <w:rPr>
          <w:b/>
          <w:sz w:val="28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212"/>
      </w:tblGrid>
      <w:tr w:rsidR="00E24CCB" w:rsidRPr="00346C8E" w:rsidTr="00346C8E">
        <w:tc>
          <w:tcPr>
            <w:tcW w:w="9212" w:type="dxa"/>
            <w:vAlign w:val="center"/>
          </w:tcPr>
          <w:p w:rsidR="00E24CCB" w:rsidRPr="00346C8E" w:rsidRDefault="00E24CCB" w:rsidP="00346C8E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346C8E">
              <w:rPr>
                <w:b/>
                <w:sz w:val="28"/>
              </w:rPr>
              <w:t>PARTICIPANTS</w:t>
            </w:r>
          </w:p>
        </w:tc>
      </w:tr>
    </w:tbl>
    <w:p w:rsidR="00E24CCB" w:rsidRDefault="00E24CCB" w:rsidP="00D54886">
      <w:pPr>
        <w:spacing w:after="0"/>
        <w:rPr>
          <w:b/>
          <w:sz w:val="16"/>
        </w:rPr>
      </w:pPr>
    </w:p>
    <w:p w:rsidR="00E24CCB" w:rsidRDefault="00E24CCB" w:rsidP="00D54886">
      <w:pPr>
        <w:spacing w:after="0"/>
        <w:rPr>
          <w:b/>
          <w:sz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070"/>
        <w:gridCol w:w="3071"/>
        <w:gridCol w:w="3071"/>
      </w:tblGrid>
      <w:tr w:rsidR="00E24CCB" w:rsidRPr="00346C8E" w:rsidTr="00346C8E">
        <w:tc>
          <w:tcPr>
            <w:tcW w:w="3070" w:type="dxa"/>
            <w:vAlign w:val="center"/>
          </w:tcPr>
          <w:p w:rsidR="00E24CCB" w:rsidRPr="00346C8E" w:rsidRDefault="00E24CCB" w:rsidP="00346C8E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346C8E">
              <w:rPr>
                <w:b/>
                <w:sz w:val="28"/>
              </w:rPr>
              <w:t>NOM PRENOM</w:t>
            </w:r>
          </w:p>
        </w:tc>
        <w:tc>
          <w:tcPr>
            <w:tcW w:w="3071" w:type="dxa"/>
            <w:vAlign w:val="center"/>
          </w:tcPr>
          <w:p w:rsidR="00E24CCB" w:rsidRPr="00346C8E" w:rsidRDefault="00E24CCB" w:rsidP="00346C8E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346C8E">
              <w:rPr>
                <w:b/>
                <w:sz w:val="28"/>
              </w:rPr>
              <w:t>DATE DE NAISSANCE</w:t>
            </w:r>
          </w:p>
        </w:tc>
        <w:tc>
          <w:tcPr>
            <w:tcW w:w="3071" w:type="dxa"/>
            <w:vAlign w:val="center"/>
          </w:tcPr>
          <w:p w:rsidR="00E24CCB" w:rsidRPr="00346C8E" w:rsidRDefault="00E24CCB" w:rsidP="00346C8E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346C8E">
              <w:rPr>
                <w:b/>
                <w:sz w:val="28"/>
              </w:rPr>
              <w:t>TOTAL</w:t>
            </w:r>
          </w:p>
        </w:tc>
      </w:tr>
      <w:tr w:rsidR="00E24CCB" w:rsidRPr="00346C8E" w:rsidTr="00346C8E">
        <w:tc>
          <w:tcPr>
            <w:tcW w:w="3070" w:type="dxa"/>
          </w:tcPr>
          <w:p w:rsidR="00E24CCB" w:rsidRPr="00346C8E" w:rsidRDefault="00E24CCB" w:rsidP="00346C8E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3071" w:type="dxa"/>
          </w:tcPr>
          <w:p w:rsidR="00E24CCB" w:rsidRPr="00346C8E" w:rsidRDefault="00E24CCB" w:rsidP="00346C8E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3071" w:type="dxa"/>
          </w:tcPr>
          <w:p w:rsidR="00E24CCB" w:rsidRPr="00346C8E" w:rsidRDefault="00E24CCB" w:rsidP="00346C8E">
            <w:pPr>
              <w:spacing w:after="0" w:line="240" w:lineRule="auto"/>
              <w:rPr>
                <w:b/>
                <w:sz w:val="28"/>
              </w:rPr>
            </w:pPr>
          </w:p>
        </w:tc>
      </w:tr>
      <w:tr w:rsidR="00E24CCB" w:rsidRPr="00346C8E" w:rsidTr="00346C8E">
        <w:tc>
          <w:tcPr>
            <w:tcW w:w="3070" w:type="dxa"/>
          </w:tcPr>
          <w:p w:rsidR="00E24CCB" w:rsidRPr="00346C8E" w:rsidRDefault="00E24CCB" w:rsidP="00346C8E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3071" w:type="dxa"/>
          </w:tcPr>
          <w:p w:rsidR="00E24CCB" w:rsidRPr="00346C8E" w:rsidRDefault="00E24CCB" w:rsidP="00346C8E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3071" w:type="dxa"/>
          </w:tcPr>
          <w:p w:rsidR="00E24CCB" w:rsidRPr="00346C8E" w:rsidRDefault="00E24CCB" w:rsidP="00346C8E">
            <w:pPr>
              <w:spacing w:after="0" w:line="240" w:lineRule="auto"/>
              <w:rPr>
                <w:b/>
                <w:sz w:val="28"/>
              </w:rPr>
            </w:pPr>
          </w:p>
        </w:tc>
      </w:tr>
      <w:tr w:rsidR="00E24CCB" w:rsidRPr="00346C8E" w:rsidTr="00346C8E">
        <w:tc>
          <w:tcPr>
            <w:tcW w:w="3070" w:type="dxa"/>
          </w:tcPr>
          <w:p w:rsidR="00E24CCB" w:rsidRPr="00346C8E" w:rsidRDefault="00E24CCB" w:rsidP="00346C8E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3071" w:type="dxa"/>
          </w:tcPr>
          <w:p w:rsidR="00E24CCB" w:rsidRPr="00346C8E" w:rsidRDefault="00E24CCB" w:rsidP="00346C8E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3071" w:type="dxa"/>
          </w:tcPr>
          <w:p w:rsidR="00E24CCB" w:rsidRPr="00346C8E" w:rsidRDefault="00E24CCB" w:rsidP="00346C8E">
            <w:pPr>
              <w:spacing w:after="0" w:line="240" w:lineRule="auto"/>
              <w:rPr>
                <w:b/>
                <w:sz w:val="28"/>
              </w:rPr>
            </w:pPr>
          </w:p>
        </w:tc>
      </w:tr>
      <w:tr w:rsidR="00E24CCB" w:rsidRPr="00346C8E" w:rsidTr="00346C8E">
        <w:tc>
          <w:tcPr>
            <w:tcW w:w="3070" w:type="dxa"/>
          </w:tcPr>
          <w:p w:rsidR="00E24CCB" w:rsidRPr="00346C8E" w:rsidRDefault="00E24CCB" w:rsidP="00346C8E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3071" w:type="dxa"/>
          </w:tcPr>
          <w:p w:rsidR="00E24CCB" w:rsidRPr="00346C8E" w:rsidRDefault="00E24CCB" w:rsidP="00346C8E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3071" w:type="dxa"/>
          </w:tcPr>
          <w:p w:rsidR="00E24CCB" w:rsidRPr="00346C8E" w:rsidRDefault="00E24CCB" w:rsidP="00346C8E">
            <w:pPr>
              <w:spacing w:after="0" w:line="240" w:lineRule="auto"/>
              <w:rPr>
                <w:b/>
                <w:sz w:val="28"/>
              </w:rPr>
            </w:pPr>
          </w:p>
        </w:tc>
      </w:tr>
    </w:tbl>
    <w:p w:rsidR="00E24CCB" w:rsidRDefault="00E24CCB" w:rsidP="00D54886">
      <w:pPr>
        <w:spacing w:after="0"/>
        <w:rPr>
          <w:b/>
          <w:sz w:val="28"/>
        </w:rPr>
      </w:pPr>
    </w:p>
    <w:p w:rsidR="00E24CCB" w:rsidRDefault="00E24CCB" w:rsidP="00D54886">
      <w:pPr>
        <w:spacing w:after="0"/>
        <w:rPr>
          <w:sz w:val="24"/>
        </w:rPr>
      </w:pPr>
      <w:r>
        <w:rPr>
          <w:sz w:val="24"/>
        </w:rPr>
        <w:t>1. En chèques : Noter les dates d’encaissements au dos des chèques</w:t>
      </w:r>
    </w:p>
    <w:p w:rsidR="00E24CCB" w:rsidRDefault="00E24CCB" w:rsidP="00D54886">
      <w:pPr>
        <w:spacing w:after="0"/>
        <w:rPr>
          <w:sz w:val="24"/>
        </w:rPr>
      </w:pPr>
      <w:r>
        <w:rPr>
          <w:sz w:val="24"/>
        </w:rPr>
        <w:t xml:space="preserve">3. Chèques vacances, </w:t>
      </w:r>
    </w:p>
    <w:p w:rsidR="00E24CCB" w:rsidRDefault="00E24CCB" w:rsidP="00D54886">
      <w:pPr>
        <w:spacing w:after="0"/>
        <w:rPr>
          <w:sz w:val="24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413"/>
        <w:gridCol w:w="1417"/>
        <w:gridCol w:w="1418"/>
        <w:gridCol w:w="1276"/>
        <w:gridCol w:w="1275"/>
        <w:gridCol w:w="1134"/>
        <w:gridCol w:w="1134"/>
      </w:tblGrid>
      <w:tr w:rsidR="00E24CCB" w:rsidRPr="00346C8E" w:rsidTr="00346C8E">
        <w:tc>
          <w:tcPr>
            <w:tcW w:w="1413" w:type="dxa"/>
          </w:tcPr>
          <w:p w:rsidR="00E24CCB" w:rsidRPr="00346C8E" w:rsidRDefault="00E24CCB" w:rsidP="00346C8E">
            <w:pPr>
              <w:spacing w:after="0"/>
              <w:jc w:val="center"/>
              <w:rPr>
                <w:sz w:val="24"/>
              </w:rPr>
            </w:pPr>
            <w:r w:rsidRPr="00346C8E">
              <w:rPr>
                <w:sz w:val="24"/>
              </w:rPr>
              <w:t>Inscription</w:t>
            </w:r>
          </w:p>
          <w:p w:rsidR="00E24CCB" w:rsidRPr="00346C8E" w:rsidRDefault="00E24CCB" w:rsidP="00346C8E"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417" w:type="dxa"/>
          </w:tcPr>
          <w:p w:rsidR="00E24CCB" w:rsidRPr="00346C8E" w:rsidRDefault="00E24CCB" w:rsidP="00346C8E">
            <w:pPr>
              <w:spacing w:after="0"/>
              <w:jc w:val="center"/>
              <w:rPr>
                <w:sz w:val="24"/>
              </w:rPr>
            </w:pPr>
            <w:r w:rsidRPr="00346C8E">
              <w:rPr>
                <w:sz w:val="24"/>
              </w:rPr>
              <w:t>Novembre</w:t>
            </w:r>
          </w:p>
        </w:tc>
        <w:tc>
          <w:tcPr>
            <w:tcW w:w="1418" w:type="dxa"/>
          </w:tcPr>
          <w:p w:rsidR="00E24CCB" w:rsidRPr="00346C8E" w:rsidRDefault="00E24CCB" w:rsidP="00346C8E">
            <w:pPr>
              <w:spacing w:after="0"/>
              <w:jc w:val="center"/>
              <w:rPr>
                <w:sz w:val="24"/>
              </w:rPr>
            </w:pPr>
            <w:r w:rsidRPr="00346C8E">
              <w:rPr>
                <w:sz w:val="24"/>
              </w:rPr>
              <w:t>Décembre</w:t>
            </w:r>
          </w:p>
        </w:tc>
        <w:tc>
          <w:tcPr>
            <w:tcW w:w="1276" w:type="dxa"/>
          </w:tcPr>
          <w:p w:rsidR="00E24CCB" w:rsidRPr="00346C8E" w:rsidRDefault="00E24CCB" w:rsidP="00346C8E">
            <w:pPr>
              <w:spacing w:after="0"/>
              <w:jc w:val="center"/>
              <w:rPr>
                <w:sz w:val="24"/>
              </w:rPr>
            </w:pPr>
            <w:r w:rsidRPr="00346C8E">
              <w:rPr>
                <w:sz w:val="24"/>
              </w:rPr>
              <w:t>Janvier</w:t>
            </w:r>
          </w:p>
        </w:tc>
        <w:tc>
          <w:tcPr>
            <w:tcW w:w="1275" w:type="dxa"/>
          </w:tcPr>
          <w:p w:rsidR="00E24CCB" w:rsidRPr="00346C8E" w:rsidRDefault="00E24CCB" w:rsidP="00346C8E">
            <w:pPr>
              <w:spacing w:after="0"/>
              <w:jc w:val="center"/>
              <w:rPr>
                <w:sz w:val="24"/>
              </w:rPr>
            </w:pPr>
            <w:r w:rsidRPr="00346C8E">
              <w:rPr>
                <w:sz w:val="24"/>
              </w:rPr>
              <w:t>Février</w:t>
            </w:r>
          </w:p>
        </w:tc>
        <w:tc>
          <w:tcPr>
            <w:tcW w:w="1134" w:type="dxa"/>
          </w:tcPr>
          <w:p w:rsidR="00E24CCB" w:rsidRPr="00346C8E" w:rsidRDefault="00E24CCB" w:rsidP="00346C8E">
            <w:pPr>
              <w:spacing w:after="0"/>
              <w:jc w:val="center"/>
              <w:rPr>
                <w:sz w:val="24"/>
              </w:rPr>
            </w:pPr>
            <w:r w:rsidRPr="00346C8E">
              <w:rPr>
                <w:sz w:val="24"/>
              </w:rPr>
              <w:t>Ma</w:t>
            </w:r>
            <w:bookmarkStart w:id="0" w:name="_GoBack"/>
            <w:bookmarkEnd w:id="0"/>
            <w:r w:rsidRPr="00346C8E">
              <w:rPr>
                <w:sz w:val="24"/>
              </w:rPr>
              <w:t>rs</w:t>
            </w:r>
          </w:p>
        </w:tc>
        <w:tc>
          <w:tcPr>
            <w:tcW w:w="1134" w:type="dxa"/>
          </w:tcPr>
          <w:p w:rsidR="00E24CCB" w:rsidRPr="00346C8E" w:rsidRDefault="00E24CCB" w:rsidP="00346C8E">
            <w:pPr>
              <w:spacing w:after="0"/>
              <w:jc w:val="center"/>
              <w:rPr>
                <w:sz w:val="24"/>
              </w:rPr>
            </w:pPr>
            <w:r w:rsidRPr="00346C8E">
              <w:rPr>
                <w:sz w:val="24"/>
              </w:rPr>
              <w:t>Avril</w:t>
            </w:r>
          </w:p>
        </w:tc>
      </w:tr>
      <w:tr w:rsidR="00E24CCB" w:rsidRPr="00346C8E" w:rsidTr="00346C8E">
        <w:tc>
          <w:tcPr>
            <w:tcW w:w="1413" w:type="dxa"/>
          </w:tcPr>
          <w:p w:rsidR="00E24CCB" w:rsidRPr="00346C8E" w:rsidRDefault="00E24CCB" w:rsidP="00346C8E">
            <w:pPr>
              <w:spacing w:after="0"/>
              <w:jc w:val="center"/>
              <w:rPr>
                <w:sz w:val="24"/>
              </w:rPr>
            </w:pPr>
            <w:r w:rsidRPr="00346C8E">
              <w:rPr>
                <w:sz w:val="24"/>
              </w:rPr>
              <w:t>Mai</w:t>
            </w:r>
          </w:p>
          <w:p w:rsidR="00E24CCB" w:rsidRPr="00346C8E" w:rsidRDefault="00E24CCB" w:rsidP="00346C8E"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417" w:type="dxa"/>
          </w:tcPr>
          <w:p w:rsidR="00E24CCB" w:rsidRPr="00346C8E" w:rsidRDefault="00E24CCB" w:rsidP="00346C8E">
            <w:pPr>
              <w:spacing w:after="0"/>
              <w:jc w:val="center"/>
              <w:rPr>
                <w:sz w:val="24"/>
              </w:rPr>
            </w:pPr>
            <w:r w:rsidRPr="00346C8E">
              <w:rPr>
                <w:sz w:val="24"/>
              </w:rPr>
              <w:t>Juin</w:t>
            </w:r>
          </w:p>
        </w:tc>
        <w:tc>
          <w:tcPr>
            <w:tcW w:w="1418" w:type="dxa"/>
          </w:tcPr>
          <w:p w:rsidR="00E24CCB" w:rsidRPr="00346C8E" w:rsidRDefault="00E24CCB" w:rsidP="00346C8E">
            <w:pPr>
              <w:spacing w:after="0"/>
              <w:jc w:val="center"/>
              <w:rPr>
                <w:sz w:val="24"/>
              </w:rPr>
            </w:pPr>
            <w:r w:rsidRPr="00346C8E">
              <w:rPr>
                <w:sz w:val="24"/>
              </w:rPr>
              <w:t>Juillet</w:t>
            </w:r>
          </w:p>
        </w:tc>
        <w:tc>
          <w:tcPr>
            <w:tcW w:w="1276" w:type="dxa"/>
          </w:tcPr>
          <w:p w:rsidR="00E24CCB" w:rsidRPr="00346C8E" w:rsidRDefault="00E24CCB" w:rsidP="00346C8E">
            <w:pPr>
              <w:spacing w:after="0"/>
              <w:jc w:val="center"/>
              <w:rPr>
                <w:sz w:val="24"/>
              </w:rPr>
            </w:pPr>
            <w:r w:rsidRPr="00346C8E">
              <w:rPr>
                <w:sz w:val="24"/>
              </w:rPr>
              <w:t>Aout</w:t>
            </w:r>
          </w:p>
        </w:tc>
        <w:tc>
          <w:tcPr>
            <w:tcW w:w="1275" w:type="dxa"/>
          </w:tcPr>
          <w:p w:rsidR="00E24CCB" w:rsidRPr="00346C8E" w:rsidRDefault="00E24CCB" w:rsidP="00346C8E">
            <w:pPr>
              <w:spacing w:after="0"/>
              <w:rPr>
                <w:sz w:val="24"/>
              </w:rPr>
            </w:pPr>
          </w:p>
        </w:tc>
        <w:tc>
          <w:tcPr>
            <w:tcW w:w="1134" w:type="dxa"/>
          </w:tcPr>
          <w:p w:rsidR="00E24CCB" w:rsidRPr="00346C8E" w:rsidRDefault="00E24CCB" w:rsidP="00346C8E">
            <w:pPr>
              <w:spacing w:after="0"/>
              <w:rPr>
                <w:sz w:val="24"/>
              </w:rPr>
            </w:pPr>
          </w:p>
        </w:tc>
        <w:tc>
          <w:tcPr>
            <w:tcW w:w="1134" w:type="dxa"/>
          </w:tcPr>
          <w:p w:rsidR="00E24CCB" w:rsidRPr="00346C8E" w:rsidRDefault="00E24CCB" w:rsidP="00346C8E">
            <w:pPr>
              <w:spacing w:after="0"/>
              <w:rPr>
                <w:sz w:val="24"/>
              </w:rPr>
            </w:pPr>
          </w:p>
        </w:tc>
      </w:tr>
    </w:tbl>
    <w:p w:rsidR="00E24CCB" w:rsidRDefault="00E24CCB" w:rsidP="00D54886">
      <w:pPr>
        <w:spacing w:after="0"/>
        <w:rPr>
          <w:sz w:val="24"/>
        </w:rPr>
      </w:pPr>
    </w:p>
    <w:p w:rsidR="00E24CCB" w:rsidRDefault="00E24CCB" w:rsidP="00D54886">
      <w:pPr>
        <w:spacing w:after="0"/>
        <w:rPr>
          <w:sz w:val="24"/>
        </w:rPr>
      </w:pPr>
    </w:p>
    <w:p w:rsidR="00E24CCB" w:rsidRDefault="00E24CCB" w:rsidP="00D54886">
      <w:pPr>
        <w:spacing w:after="0"/>
        <w:rPr>
          <w:b/>
          <w:sz w:val="28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b/>
          <w:sz w:val="28"/>
        </w:rPr>
        <w:t>A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>Le</w:t>
      </w:r>
    </w:p>
    <w:p w:rsidR="00E24CCB" w:rsidRDefault="00E24CCB" w:rsidP="00D54886">
      <w:pPr>
        <w:spacing w:after="0"/>
        <w:rPr>
          <w:b/>
          <w:sz w:val="28"/>
        </w:rPr>
      </w:pP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</w:p>
    <w:p w:rsidR="00E24CCB" w:rsidRPr="00657AF5" w:rsidRDefault="00E24CCB" w:rsidP="00D54886">
      <w:pPr>
        <w:spacing w:after="0"/>
        <w:rPr>
          <w:sz w:val="20"/>
          <w:szCs w:val="20"/>
        </w:rPr>
      </w:pP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 xml:space="preserve">Signature </w:t>
      </w:r>
      <w:r w:rsidRPr="00657AF5">
        <w:rPr>
          <w:b/>
          <w:sz w:val="20"/>
          <w:szCs w:val="20"/>
        </w:rPr>
        <w:t>précédée de la mention « lu et approuvé »</w:t>
      </w:r>
      <w:r w:rsidRPr="00657AF5">
        <w:rPr>
          <w:b/>
          <w:sz w:val="20"/>
          <w:szCs w:val="20"/>
        </w:rPr>
        <w:tab/>
      </w:r>
    </w:p>
    <w:p w:rsidR="00E24CCB" w:rsidRDefault="00E24CCB"/>
    <w:sectPr w:rsidR="00E24CCB" w:rsidSect="007464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54886"/>
    <w:rsid w:val="00045CB4"/>
    <w:rsid w:val="00346C8E"/>
    <w:rsid w:val="00657AF5"/>
    <w:rsid w:val="007464DE"/>
    <w:rsid w:val="007F40DB"/>
    <w:rsid w:val="00B64C3B"/>
    <w:rsid w:val="00B72455"/>
    <w:rsid w:val="00C47413"/>
    <w:rsid w:val="00C66E28"/>
    <w:rsid w:val="00CC76AA"/>
    <w:rsid w:val="00D54886"/>
    <w:rsid w:val="00E24C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886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D54886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8660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106</Words>
  <Characters>584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Voyage en ANDALOUSIE</dc:title>
  <dc:subject/>
  <dc:creator>utilisateur</dc:creator>
  <cp:keywords/>
  <dc:description/>
  <cp:lastModifiedBy>amicale</cp:lastModifiedBy>
  <cp:revision>2</cp:revision>
  <dcterms:created xsi:type="dcterms:W3CDTF">2023-10-13T11:40:00Z</dcterms:created>
  <dcterms:modified xsi:type="dcterms:W3CDTF">2023-10-13T11:40:00Z</dcterms:modified>
</cp:coreProperties>
</file>